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horzAnchor="margin" w:tblpY="3393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941A5" w14:paraId="153DBB3A" w14:textId="77777777" w:rsidTr="00C90073">
        <w:tc>
          <w:tcPr>
            <w:tcW w:w="2405" w:type="dxa"/>
          </w:tcPr>
          <w:p w14:paraId="008B1983" w14:textId="08A89266" w:rsidR="000941A5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Jméno a příjmení</w:t>
            </w:r>
          </w:p>
          <w:p w14:paraId="19167040" w14:textId="193DAFE6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objednatele</w:t>
            </w:r>
          </w:p>
        </w:tc>
        <w:tc>
          <w:tcPr>
            <w:tcW w:w="6611" w:type="dxa"/>
          </w:tcPr>
          <w:p w14:paraId="37FC9175" w14:textId="77777777" w:rsidR="000941A5" w:rsidRPr="00300AFB" w:rsidRDefault="000941A5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  <w:p w14:paraId="0CDCFF60" w14:textId="07ED5C5A" w:rsidR="00932D97" w:rsidRPr="00300AFB" w:rsidRDefault="00932D97" w:rsidP="00932D97">
            <w:pPr>
              <w:jc w:val="both"/>
              <w:rPr>
                <w:sz w:val="32"/>
                <w:szCs w:val="32"/>
              </w:rPr>
            </w:pPr>
          </w:p>
        </w:tc>
      </w:tr>
      <w:tr w:rsidR="00C90073" w14:paraId="649DB5E1" w14:textId="77777777" w:rsidTr="00C90073">
        <w:tc>
          <w:tcPr>
            <w:tcW w:w="2405" w:type="dxa"/>
          </w:tcPr>
          <w:p w14:paraId="6A36936D" w14:textId="17315D86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Adresa</w:t>
            </w:r>
            <w:r w:rsidR="00531921" w:rsidRPr="00300AFB">
              <w:rPr>
                <w:b/>
                <w:bCs/>
                <w:sz w:val="32"/>
                <w:szCs w:val="32"/>
              </w:rPr>
              <w:t xml:space="preserve"> objednatele</w:t>
            </w:r>
          </w:p>
          <w:p w14:paraId="11ECA34B" w14:textId="6E91CB71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11" w:type="dxa"/>
          </w:tcPr>
          <w:p w14:paraId="3E4127B9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  <w:tr w:rsidR="00C90073" w14:paraId="3F933950" w14:textId="77777777" w:rsidTr="00C90073">
        <w:tc>
          <w:tcPr>
            <w:tcW w:w="2405" w:type="dxa"/>
          </w:tcPr>
          <w:p w14:paraId="56212BBB" w14:textId="20E18562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Telefon</w:t>
            </w:r>
          </w:p>
        </w:tc>
        <w:tc>
          <w:tcPr>
            <w:tcW w:w="6611" w:type="dxa"/>
          </w:tcPr>
          <w:p w14:paraId="51979746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  <w:tr w:rsidR="00C90073" w14:paraId="16FEBC2B" w14:textId="77777777" w:rsidTr="00C90073">
        <w:sdt>
          <w:sdtPr>
            <w:rPr>
              <w:b/>
              <w:bCs/>
              <w:sz w:val="32"/>
              <w:szCs w:val="32"/>
            </w:rPr>
            <w:id w:val="-1184133020"/>
            <w:placeholder>
              <w:docPart w:val="89AA48DA95C24C279157A4FEECC879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05" w:type="dxa"/>
              </w:tcPr>
              <w:p w14:paraId="74379201" w14:textId="776DB622" w:rsidR="00C90073" w:rsidRPr="00300AFB" w:rsidRDefault="00C90073" w:rsidP="00C42717">
                <w:pPr>
                  <w:tabs>
                    <w:tab w:val="left" w:pos="1635"/>
                  </w:tabs>
                  <w:spacing w:line="276" w:lineRule="auto"/>
                  <w:jc w:val="center"/>
                  <w:rPr>
                    <w:b/>
                    <w:bCs/>
                    <w:sz w:val="32"/>
                    <w:szCs w:val="32"/>
                  </w:rPr>
                </w:pPr>
                <w:r w:rsidRPr="00300AFB">
                  <w:rPr>
                    <w:b/>
                    <w:bCs/>
                    <w:sz w:val="32"/>
                    <w:szCs w:val="32"/>
                    <w:lang w:bidi="cs-CZ"/>
                  </w:rPr>
                  <w:t>E-mail</w:t>
                </w:r>
              </w:p>
            </w:tc>
          </w:sdtContent>
        </w:sdt>
        <w:tc>
          <w:tcPr>
            <w:tcW w:w="6611" w:type="dxa"/>
          </w:tcPr>
          <w:p w14:paraId="12E930B8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  <w:tr w:rsidR="00C90073" w14:paraId="01F359A0" w14:textId="77777777" w:rsidTr="00C90073">
        <w:tc>
          <w:tcPr>
            <w:tcW w:w="2405" w:type="dxa"/>
          </w:tcPr>
          <w:p w14:paraId="666D4B04" w14:textId="12C04A0C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Datum a lokalita odběru vody</w:t>
            </w:r>
          </w:p>
        </w:tc>
        <w:tc>
          <w:tcPr>
            <w:tcW w:w="6611" w:type="dxa"/>
          </w:tcPr>
          <w:p w14:paraId="09E3C46E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</w:tbl>
    <w:tbl>
      <w:tblPr>
        <w:tblW w:w="9969" w:type="dxa"/>
        <w:tblLook w:val="04A0" w:firstRow="1" w:lastRow="0" w:firstColumn="1" w:lastColumn="0" w:noHBand="0" w:noVBand="1"/>
      </w:tblPr>
      <w:tblGrid>
        <w:gridCol w:w="2268"/>
        <w:gridCol w:w="7701"/>
      </w:tblGrid>
      <w:tr w:rsidR="00F37C6E" w:rsidRPr="00C42717" w14:paraId="516C2918" w14:textId="77777777" w:rsidTr="00F37C6E">
        <w:trPr>
          <w:trHeight w:val="990"/>
        </w:trPr>
        <w:tc>
          <w:tcPr>
            <w:tcW w:w="2268" w:type="dxa"/>
            <w:vAlign w:val="center"/>
          </w:tcPr>
          <w:p w14:paraId="5DDC5440" w14:textId="27F40201" w:rsidR="00C90073" w:rsidRPr="00C42717" w:rsidRDefault="00F37C6E" w:rsidP="00BE22D8">
            <w:pPr>
              <w:pStyle w:val="Zhlav"/>
              <w:rPr>
                <w:sz w:val="48"/>
                <w:szCs w:val="48"/>
              </w:rPr>
            </w:pPr>
            <w:r w:rsidRPr="00C42717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58240" behindDoc="1" locked="0" layoutInCell="1" allowOverlap="1" wp14:anchorId="3D714F51" wp14:editId="7EBEE450">
                  <wp:simplePos x="0" y="0"/>
                  <wp:positionH relativeFrom="column">
                    <wp:posOffset>-69215</wp:posOffset>
                  </wp:positionH>
                  <wp:positionV relativeFrom="page">
                    <wp:posOffset>222885</wp:posOffset>
                  </wp:positionV>
                  <wp:extent cx="1260475" cy="1613535"/>
                  <wp:effectExtent l="0" t="0" r="0" b="5715"/>
                  <wp:wrapNone/>
                  <wp:docPr id="1" name="Obrázek 1" descr="Obsah obrázku text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interiér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01" w:type="dxa"/>
            <w:vAlign w:val="center"/>
          </w:tcPr>
          <w:p w14:paraId="2C66EFC0" w14:textId="77777777" w:rsidR="004A3C6D" w:rsidRDefault="004A3C6D" w:rsidP="00F37C6E">
            <w:pPr>
              <w:pStyle w:val="Zhlav"/>
              <w:spacing w:before="120"/>
              <w:ind w:left="-11"/>
              <w:rPr>
                <w:color w:val="0070C0"/>
                <w:sz w:val="48"/>
                <w:szCs w:val="48"/>
              </w:rPr>
            </w:pPr>
            <w:r>
              <w:rPr>
                <w:color w:val="0070C0"/>
                <w:sz w:val="48"/>
                <w:szCs w:val="48"/>
              </w:rPr>
              <w:t>OBJEDNÁVKA</w:t>
            </w:r>
          </w:p>
          <w:p w14:paraId="68990545" w14:textId="2A48F5A7" w:rsidR="00C90073" w:rsidRPr="00F37C6E" w:rsidRDefault="004A3C6D" w:rsidP="00F37C6E">
            <w:pPr>
              <w:pStyle w:val="Zhlav"/>
              <w:spacing w:before="120"/>
              <w:ind w:left="-11"/>
              <w:rPr>
                <w:color w:val="0070C0"/>
                <w:sz w:val="48"/>
                <w:szCs w:val="48"/>
              </w:rPr>
            </w:pPr>
            <w:r>
              <w:rPr>
                <w:color w:val="0070C0"/>
                <w:sz w:val="48"/>
                <w:szCs w:val="48"/>
              </w:rPr>
              <w:t>Akreditovaný rozbor vody v Centrální analytické laboratoři</w:t>
            </w:r>
            <w:r w:rsidR="00C90073" w:rsidRPr="00F37C6E">
              <w:rPr>
                <w:color w:val="0070C0"/>
                <w:sz w:val="48"/>
                <w:szCs w:val="48"/>
              </w:rPr>
              <w:t xml:space="preserve"> ÚJV Řež</w:t>
            </w:r>
            <w:r w:rsidR="009E3382">
              <w:rPr>
                <w:color w:val="0070C0"/>
                <w:sz w:val="48"/>
                <w:szCs w:val="48"/>
              </w:rPr>
              <w:t xml:space="preserve"> </w:t>
            </w:r>
          </w:p>
        </w:tc>
      </w:tr>
    </w:tbl>
    <w:p w14:paraId="521F6F5A" w14:textId="77777777" w:rsidR="008A66A1" w:rsidRDefault="008A66A1" w:rsidP="008A66A1">
      <w:pPr>
        <w:jc w:val="both"/>
      </w:pPr>
    </w:p>
    <w:p w14:paraId="5FD51EE2" w14:textId="77777777" w:rsidR="008A66A1" w:rsidRDefault="008A66A1" w:rsidP="008A66A1">
      <w:pPr>
        <w:jc w:val="both"/>
      </w:pPr>
    </w:p>
    <w:p w14:paraId="664604C0" w14:textId="77777777" w:rsidR="008A66A1" w:rsidRDefault="008A66A1" w:rsidP="008A66A1">
      <w:pPr>
        <w:jc w:val="both"/>
      </w:pPr>
    </w:p>
    <w:p w14:paraId="22224A03" w14:textId="77777777" w:rsidR="008A66A1" w:rsidRDefault="008A66A1" w:rsidP="008A66A1">
      <w:pPr>
        <w:jc w:val="both"/>
      </w:pPr>
    </w:p>
    <w:p w14:paraId="36AB2DE2" w14:textId="77777777" w:rsidR="008A66A1" w:rsidRDefault="008A66A1" w:rsidP="008A66A1">
      <w:pPr>
        <w:jc w:val="both"/>
      </w:pPr>
    </w:p>
    <w:p w14:paraId="47BF5892" w14:textId="77777777" w:rsidR="008A66A1" w:rsidRDefault="008A66A1" w:rsidP="008A66A1">
      <w:pPr>
        <w:jc w:val="both"/>
      </w:pPr>
    </w:p>
    <w:p w14:paraId="5FDB7090" w14:textId="77777777" w:rsidR="008A66A1" w:rsidRDefault="008A66A1" w:rsidP="008A66A1">
      <w:pPr>
        <w:jc w:val="both"/>
      </w:pPr>
    </w:p>
    <w:p w14:paraId="6B7B6674" w14:textId="77777777" w:rsidR="008A66A1" w:rsidRDefault="008A66A1" w:rsidP="008A66A1">
      <w:pPr>
        <w:jc w:val="both"/>
      </w:pPr>
    </w:p>
    <w:p w14:paraId="0DA796DD" w14:textId="77777777" w:rsidR="008A66A1" w:rsidRDefault="008A66A1" w:rsidP="008A66A1">
      <w:pPr>
        <w:jc w:val="both"/>
      </w:pPr>
    </w:p>
    <w:p w14:paraId="7EBA4355" w14:textId="77777777" w:rsidR="008A66A1" w:rsidRDefault="008A66A1" w:rsidP="008A66A1">
      <w:pPr>
        <w:jc w:val="both"/>
      </w:pPr>
    </w:p>
    <w:p w14:paraId="475DEDAB" w14:textId="77777777" w:rsidR="008A66A1" w:rsidRDefault="008A66A1" w:rsidP="008A66A1">
      <w:pPr>
        <w:jc w:val="both"/>
      </w:pPr>
    </w:p>
    <w:p w14:paraId="54D4DDF3" w14:textId="77777777" w:rsidR="00300AFB" w:rsidRDefault="00300AFB" w:rsidP="008A66A1">
      <w:pPr>
        <w:jc w:val="both"/>
        <w:rPr>
          <w:b/>
          <w:bCs/>
          <w:color w:val="0070C0"/>
        </w:rPr>
      </w:pPr>
    </w:p>
    <w:p w14:paraId="739B4F93" w14:textId="77777777" w:rsidR="00300AFB" w:rsidRDefault="00300AFB" w:rsidP="008A66A1">
      <w:pPr>
        <w:jc w:val="both"/>
        <w:rPr>
          <w:b/>
          <w:bCs/>
          <w:color w:val="0070C0"/>
        </w:rPr>
      </w:pPr>
    </w:p>
    <w:p w14:paraId="3B6E6A49" w14:textId="6BE77725" w:rsidR="008A66A1" w:rsidRDefault="00932D97" w:rsidP="008A66A1">
      <w:pPr>
        <w:jc w:val="both"/>
        <w:rPr>
          <w:color w:val="0070C0"/>
          <w:sz w:val="32"/>
          <w:szCs w:val="32"/>
        </w:rPr>
      </w:pPr>
      <w:r w:rsidRPr="00300AFB">
        <w:rPr>
          <w:b/>
          <w:bCs/>
          <w:color w:val="0070C0"/>
          <w:sz w:val="32"/>
          <w:szCs w:val="32"/>
        </w:rPr>
        <w:t>Rozsah rozboru</w:t>
      </w:r>
      <w:r w:rsidR="008A66A1" w:rsidRPr="00300AFB">
        <w:rPr>
          <w:color w:val="0070C0"/>
          <w:sz w:val="32"/>
          <w:szCs w:val="32"/>
        </w:rPr>
        <w:t xml:space="preserve">: </w:t>
      </w:r>
      <w:r w:rsidRPr="00300AFB">
        <w:rPr>
          <w:color w:val="0070C0"/>
          <w:sz w:val="32"/>
          <w:szCs w:val="32"/>
        </w:rPr>
        <w:t xml:space="preserve">6 </w:t>
      </w:r>
      <w:r w:rsidR="00343046" w:rsidRPr="00300AFB">
        <w:rPr>
          <w:color w:val="0070C0"/>
          <w:sz w:val="32"/>
          <w:szCs w:val="32"/>
        </w:rPr>
        <w:t xml:space="preserve">chemických </w:t>
      </w:r>
      <w:r w:rsidRPr="00300AFB">
        <w:rPr>
          <w:color w:val="0070C0"/>
          <w:sz w:val="32"/>
          <w:szCs w:val="32"/>
        </w:rPr>
        <w:t xml:space="preserve">ukazatelů kvality vody </w:t>
      </w:r>
      <w:r w:rsidR="008A66A1" w:rsidRPr="00300AFB">
        <w:rPr>
          <w:color w:val="0070C0"/>
          <w:sz w:val="32"/>
          <w:szCs w:val="32"/>
        </w:rPr>
        <w:t>(</w:t>
      </w:r>
      <w:r w:rsidRPr="00300AFB">
        <w:rPr>
          <w:color w:val="0070C0"/>
          <w:sz w:val="32"/>
          <w:szCs w:val="32"/>
        </w:rPr>
        <w:t>CHSK</w:t>
      </w:r>
      <w:r w:rsidR="008A7812" w:rsidRPr="00300AFB">
        <w:rPr>
          <w:color w:val="0070C0"/>
          <w:sz w:val="32"/>
          <w:szCs w:val="32"/>
        </w:rPr>
        <w:t>-</w:t>
      </w:r>
      <w:r w:rsidR="00343046" w:rsidRPr="00300AFB">
        <w:rPr>
          <w:color w:val="0070C0"/>
          <w:sz w:val="32"/>
          <w:szCs w:val="32"/>
        </w:rPr>
        <w:t>organické znečištění</w:t>
      </w:r>
      <w:r w:rsidRPr="00300AFB">
        <w:rPr>
          <w:color w:val="0070C0"/>
          <w:sz w:val="32"/>
          <w:szCs w:val="32"/>
        </w:rPr>
        <w:t>, amonné ionty</w:t>
      </w:r>
      <w:r w:rsidR="00343046" w:rsidRPr="00300AFB">
        <w:rPr>
          <w:color w:val="0070C0"/>
          <w:sz w:val="32"/>
          <w:szCs w:val="32"/>
        </w:rPr>
        <w:t>-fekální zn</w:t>
      </w:r>
      <w:r w:rsidR="008C6134" w:rsidRPr="00300AFB">
        <w:rPr>
          <w:color w:val="0070C0"/>
          <w:sz w:val="32"/>
          <w:szCs w:val="32"/>
        </w:rPr>
        <w:t>e</w:t>
      </w:r>
      <w:r w:rsidR="00343046" w:rsidRPr="00300AFB">
        <w:rPr>
          <w:color w:val="0070C0"/>
          <w:sz w:val="32"/>
          <w:szCs w:val="32"/>
        </w:rPr>
        <w:t>čištění</w:t>
      </w:r>
      <w:r w:rsidRPr="00300AFB">
        <w:rPr>
          <w:color w:val="0070C0"/>
          <w:sz w:val="32"/>
          <w:szCs w:val="32"/>
        </w:rPr>
        <w:t>, chloridy, dusičnany, dusitany a železo</w:t>
      </w:r>
      <w:r w:rsidR="008A66A1" w:rsidRPr="00300AFB">
        <w:rPr>
          <w:color w:val="0070C0"/>
          <w:sz w:val="32"/>
          <w:szCs w:val="32"/>
        </w:rPr>
        <w:t>)</w:t>
      </w:r>
      <w:r w:rsidR="00300AFB">
        <w:rPr>
          <w:color w:val="0070C0"/>
          <w:sz w:val="32"/>
          <w:szCs w:val="32"/>
        </w:rPr>
        <w:t>.</w:t>
      </w:r>
    </w:p>
    <w:p w14:paraId="29D2C78B" w14:textId="77777777" w:rsidR="00300AFB" w:rsidRPr="00300AFB" w:rsidRDefault="00300AFB" w:rsidP="008A66A1">
      <w:pPr>
        <w:jc w:val="both"/>
        <w:rPr>
          <w:color w:val="0070C0"/>
          <w:sz w:val="32"/>
          <w:szCs w:val="32"/>
        </w:rPr>
      </w:pPr>
    </w:p>
    <w:p w14:paraId="3E296927" w14:textId="163DF824" w:rsidR="00350E9F" w:rsidRPr="00300AFB" w:rsidRDefault="00932D97" w:rsidP="008A66A1">
      <w:pPr>
        <w:jc w:val="both"/>
        <w:rPr>
          <w:color w:val="0070C0"/>
          <w:sz w:val="32"/>
          <w:szCs w:val="32"/>
        </w:rPr>
      </w:pPr>
      <w:r w:rsidRPr="00300AFB">
        <w:rPr>
          <w:b/>
          <w:bCs/>
          <w:color w:val="0070C0"/>
          <w:sz w:val="32"/>
          <w:szCs w:val="32"/>
        </w:rPr>
        <w:t>Cena</w:t>
      </w:r>
      <w:r w:rsidR="008A66A1" w:rsidRPr="00300AFB">
        <w:rPr>
          <w:b/>
          <w:bCs/>
          <w:color w:val="0070C0"/>
          <w:sz w:val="32"/>
          <w:szCs w:val="32"/>
        </w:rPr>
        <w:t xml:space="preserve"> rozboru</w:t>
      </w:r>
      <w:r w:rsidR="008A66A1" w:rsidRPr="00300AFB">
        <w:rPr>
          <w:color w:val="0070C0"/>
          <w:sz w:val="32"/>
          <w:szCs w:val="32"/>
        </w:rPr>
        <w:t xml:space="preserve">: pro externí zájemce </w:t>
      </w:r>
      <w:r w:rsidRPr="00300AFB">
        <w:rPr>
          <w:color w:val="0070C0"/>
          <w:sz w:val="32"/>
          <w:szCs w:val="32"/>
        </w:rPr>
        <w:t>1</w:t>
      </w:r>
      <w:r w:rsidR="008A66A1" w:rsidRPr="00300AFB">
        <w:rPr>
          <w:color w:val="0070C0"/>
          <w:sz w:val="32"/>
          <w:szCs w:val="32"/>
        </w:rPr>
        <w:t xml:space="preserve"> </w:t>
      </w:r>
      <w:r w:rsidRPr="00300AFB">
        <w:rPr>
          <w:color w:val="0070C0"/>
          <w:sz w:val="32"/>
          <w:szCs w:val="32"/>
        </w:rPr>
        <w:t xml:space="preserve">500,- </w:t>
      </w:r>
      <w:r w:rsidR="008A66A1" w:rsidRPr="00300AFB">
        <w:rPr>
          <w:color w:val="0070C0"/>
          <w:sz w:val="32"/>
          <w:szCs w:val="32"/>
        </w:rPr>
        <w:t>Kč</w:t>
      </w:r>
      <w:r w:rsidR="00300AFB">
        <w:rPr>
          <w:color w:val="0070C0"/>
          <w:sz w:val="32"/>
          <w:szCs w:val="32"/>
        </w:rPr>
        <w:t>.</w:t>
      </w:r>
    </w:p>
    <w:sectPr w:rsidR="00350E9F" w:rsidRPr="00300AFB" w:rsidSect="008A66A1">
      <w:footerReference w:type="default" r:id="rId11"/>
      <w:pgSz w:w="11906" w:h="16838" w:code="9"/>
      <w:pgMar w:top="993" w:right="1133" w:bottom="1440" w:left="113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78E32" w14:textId="77777777" w:rsidR="00746CDD" w:rsidRDefault="00746CDD" w:rsidP="000172E5">
      <w:pPr>
        <w:spacing w:after="0" w:line="240" w:lineRule="auto"/>
      </w:pPr>
      <w:r>
        <w:separator/>
      </w:r>
    </w:p>
  </w:endnote>
  <w:endnote w:type="continuationSeparator" w:id="0">
    <w:p w14:paraId="14DEDAE6" w14:textId="77777777" w:rsidR="00746CDD" w:rsidRDefault="00746CD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7CA161-C6E8-4035-A82C-22381CAC6961}"/>
    <w:embedBold r:id="rId2" w:fontKey="{C51EF789-FC1B-46D5-A003-55A0D84C22BF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1DC4ADE-2D1C-4EFC-92D2-9F6B6F018404}"/>
    <w:embedBold r:id="rId4" w:fontKey="{BE4A0DCB-3976-44F3-8E70-FC890F2F496B}"/>
    <w:embedItalic r:id="rId5" w:fontKey="{FEB16B71-B12C-478C-9B7F-BDD7C409C32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688E76F-1274-49AB-A595-A26CDC6804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29E52C1-E727-4434-80A5-762D79563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82" w:type="dxa"/>
      <w:tblLook w:val="04A0" w:firstRow="1" w:lastRow="0" w:firstColumn="1" w:lastColumn="0" w:noHBand="0" w:noVBand="1"/>
    </w:tblPr>
    <w:tblGrid>
      <w:gridCol w:w="9482"/>
    </w:tblGrid>
    <w:tr w:rsidR="00746CDD" w:rsidRPr="00311D4F" w14:paraId="01BD514F" w14:textId="77777777" w:rsidTr="008A66A1">
      <w:trPr>
        <w:trHeight w:val="1695"/>
      </w:trPr>
      <w:tc>
        <w:tcPr>
          <w:tcW w:w="9482" w:type="dxa"/>
          <w:vAlign w:val="center"/>
        </w:tcPr>
        <w:p w14:paraId="707AEF1E" w14:textId="530012DC" w:rsidR="00746CDD" w:rsidRPr="007C1009" w:rsidRDefault="007C1009" w:rsidP="00746CDD">
          <w:pPr>
            <w:pStyle w:val="Zpat"/>
            <w:ind w:right="-4477"/>
            <w:rPr>
              <w:sz w:val="24"/>
            </w:rPr>
          </w:pPr>
          <w:r w:rsidRPr="007C1009">
            <w:rPr>
              <w:noProof/>
              <w:sz w:val="24"/>
            </w:rPr>
            <w:drawing>
              <wp:anchor distT="0" distB="0" distL="114300" distR="114300" simplePos="0" relativeHeight="251660288" behindDoc="0" locked="0" layoutInCell="1" allowOverlap="1" wp14:anchorId="7A9F79E0" wp14:editId="456BC432">
                <wp:simplePos x="0" y="0"/>
                <wp:positionH relativeFrom="column">
                  <wp:posOffset>-847090</wp:posOffset>
                </wp:positionH>
                <wp:positionV relativeFrom="paragraph">
                  <wp:posOffset>50800</wp:posOffset>
                </wp:positionV>
                <wp:extent cx="530860" cy="567690"/>
                <wp:effectExtent l="0" t="0" r="3810" b="0"/>
                <wp:wrapSquare wrapText="bothSides"/>
                <wp:docPr id="35" name="Obráze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60" cy="567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46CDD" w:rsidRPr="007C1009">
            <w:rPr>
              <w:sz w:val="24"/>
            </w:rPr>
            <w:t>Centrální analytická laboratoř, ÚJV Řež, a. s., divize Radioaktivní odpady a vyřazování</w:t>
          </w:r>
        </w:p>
        <w:p w14:paraId="7AD52521" w14:textId="22D68BEF" w:rsidR="00375161" w:rsidRPr="008A66A1" w:rsidRDefault="00746CDD" w:rsidP="00637200">
          <w:pPr>
            <w:pStyle w:val="Zpat"/>
            <w:rPr>
              <w:b/>
              <w:bCs/>
              <w:sz w:val="24"/>
            </w:rPr>
          </w:pPr>
          <w:r w:rsidRPr="007C1009">
            <w:rPr>
              <w:b/>
              <w:bCs/>
              <w:sz w:val="24"/>
            </w:rPr>
            <w:t>Martina Štěpková (</w:t>
          </w:r>
          <w:hyperlink r:id="rId2" w:history="1">
            <w:r w:rsidR="00375161" w:rsidRPr="00391AB9">
              <w:rPr>
                <w:rStyle w:val="Hypertextovodkaz"/>
                <w:b/>
                <w:bCs/>
                <w:sz w:val="24"/>
              </w:rPr>
              <w:t>martina.stepkova@ujv.cz</w:t>
            </w:r>
          </w:hyperlink>
          <w:r w:rsidRPr="007C1009">
            <w:rPr>
              <w:b/>
              <w:bCs/>
              <w:sz w:val="24"/>
            </w:rPr>
            <w:t>)</w:t>
          </w:r>
        </w:p>
      </w:tc>
    </w:tr>
  </w:tbl>
  <w:p w14:paraId="56E4FF31" w14:textId="31E5878E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3E05F" w14:textId="77777777" w:rsidR="00746CDD" w:rsidRDefault="00746CDD" w:rsidP="000172E5">
      <w:pPr>
        <w:spacing w:after="0" w:line="240" w:lineRule="auto"/>
      </w:pPr>
      <w:r>
        <w:separator/>
      </w:r>
    </w:p>
  </w:footnote>
  <w:footnote w:type="continuationSeparator" w:id="0">
    <w:p w14:paraId="32A48BC7" w14:textId="77777777" w:rsidR="00746CDD" w:rsidRDefault="00746CDD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6FD7"/>
    <w:multiLevelType w:val="hybridMultilevel"/>
    <w:tmpl w:val="93AEE36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A97375"/>
    <w:multiLevelType w:val="hybridMultilevel"/>
    <w:tmpl w:val="A8BE2B5E"/>
    <w:lvl w:ilvl="0" w:tplc="0AB2C1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7"/>
  </w:num>
  <w:num w:numId="24">
    <w:abstractNumId w:val="7"/>
  </w:num>
  <w:num w:numId="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DD"/>
    <w:rsid w:val="000172E5"/>
    <w:rsid w:val="00052382"/>
    <w:rsid w:val="0006568A"/>
    <w:rsid w:val="00076F0F"/>
    <w:rsid w:val="00084253"/>
    <w:rsid w:val="000941A5"/>
    <w:rsid w:val="000D1F49"/>
    <w:rsid w:val="001727CA"/>
    <w:rsid w:val="001800AB"/>
    <w:rsid w:val="001B1573"/>
    <w:rsid w:val="001E40A2"/>
    <w:rsid w:val="002134C3"/>
    <w:rsid w:val="0024130A"/>
    <w:rsid w:val="002742B7"/>
    <w:rsid w:val="002C56E6"/>
    <w:rsid w:val="002E542B"/>
    <w:rsid w:val="002E71E1"/>
    <w:rsid w:val="00300AFB"/>
    <w:rsid w:val="00311D4F"/>
    <w:rsid w:val="00343046"/>
    <w:rsid w:val="0034390E"/>
    <w:rsid w:val="00344849"/>
    <w:rsid w:val="00350E9F"/>
    <w:rsid w:val="00361E11"/>
    <w:rsid w:val="00375161"/>
    <w:rsid w:val="003769BA"/>
    <w:rsid w:val="003F0847"/>
    <w:rsid w:val="003F0DCA"/>
    <w:rsid w:val="0040090B"/>
    <w:rsid w:val="0046302A"/>
    <w:rsid w:val="00487D2D"/>
    <w:rsid w:val="004A3C6D"/>
    <w:rsid w:val="004C7A5D"/>
    <w:rsid w:val="004D5D62"/>
    <w:rsid w:val="00502E9C"/>
    <w:rsid w:val="005112D0"/>
    <w:rsid w:val="00531921"/>
    <w:rsid w:val="00577E06"/>
    <w:rsid w:val="00583334"/>
    <w:rsid w:val="005A3BF7"/>
    <w:rsid w:val="005F2035"/>
    <w:rsid w:val="005F7990"/>
    <w:rsid w:val="006145D8"/>
    <w:rsid w:val="00637200"/>
    <w:rsid w:val="0063739C"/>
    <w:rsid w:val="006A645A"/>
    <w:rsid w:val="006E3568"/>
    <w:rsid w:val="007147D7"/>
    <w:rsid w:val="00746CDD"/>
    <w:rsid w:val="0075189F"/>
    <w:rsid w:val="00762029"/>
    <w:rsid w:val="00770F25"/>
    <w:rsid w:val="007A35A8"/>
    <w:rsid w:val="007B0A85"/>
    <w:rsid w:val="007C1009"/>
    <w:rsid w:val="007C6A52"/>
    <w:rsid w:val="0082043E"/>
    <w:rsid w:val="00846B76"/>
    <w:rsid w:val="0086797B"/>
    <w:rsid w:val="008A66A1"/>
    <w:rsid w:val="008A7812"/>
    <w:rsid w:val="008C19FF"/>
    <w:rsid w:val="008C6134"/>
    <w:rsid w:val="008E203A"/>
    <w:rsid w:val="0091229C"/>
    <w:rsid w:val="00932D97"/>
    <w:rsid w:val="00940E73"/>
    <w:rsid w:val="00983CD7"/>
    <w:rsid w:val="0098597D"/>
    <w:rsid w:val="009E3382"/>
    <w:rsid w:val="009F619A"/>
    <w:rsid w:val="009F6DDE"/>
    <w:rsid w:val="00A0244D"/>
    <w:rsid w:val="00A370A8"/>
    <w:rsid w:val="00A65C4D"/>
    <w:rsid w:val="00A736CE"/>
    <w:rsid w:val="00AA5B4B"/>
    <w:rsid w:val="00AD569F"/>
    <w:rsid w:val="00AE7299"/>
    <w:rsid w:val="00B337A2"/>
    <w:rsid w:val="00B35BD1"/>
    <w:rsid w:val="00B70AE4"/>
    <w:rsid w:val="00BD4753"/>
    <w:rsid w:val="00BD5CB1"/>
    <w:rsid w:val="00BE62EE"/>
    <w:rsid w:val="00C003BA"/>
    <w:rsid w:val="00C3455A"/>
    <w:rsid w:val="00C37CBF"/>
    <w:rsid w:val="00C42717"/>
    <w:rsid w:val="00C4602F"/>
    <w:rsid w:val="00C46878"/>
    <w:rsid w:val="00C6231D"/>
    <w:rsid w:val="00C90073"/>
    <w:rsid w:val="00C97286"/>
    <w:rsid w:val="00CB4A51"/>
    <w:rsid w:val="00CD4532"/>
    <w:rsid w:val="00CD47B0"/>
    <w:rsid w:val="00CE6104"/>
    <w:rsid w:val="00CE7918"/>
    <w:rsid w:val="00D16163"/>
    <w:rsid w:val="00D8450F"/>
    <w:rsid w:val="00DB3FAD"/>
    <w:rsid w:val="00DC71EC"/>
    <w:rsid w:val="00DE63F3"/>
    <w:rsid w:val="00E534D1"/>
    <w:rsid w:val="00E61C09"/>
    <w:rsid w:val="00EA3876"/>
    <w:rsid w:val="00EB10D4"/>
    <w:rsid w:val="00EB3B58"/>
    <w:rsid w:val="00EC7359"/>
    <w:rsid w:val="00ED79D2"/>
    <w:rsid w:val="00EE184D"/>
    <w:rsid w:val="00EE3054"/>
    <w:rsid w:val="00F00606"/>
    <w:rsid w:val="00F01256"/>
    <w:rsid w:val="00F37C6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355A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83CD7"/>
    <w:pPr>
      <w:spacing w:before="0" w:after="0" w:line="240" w:lineRule="auto"/>
      <w:ind w:left="720"/>
    </w:pPr>
    <w:rPr>
      <w:rFonts w:ascii="Calibri" w:hAnsi="Calibri" w:cs="Calibri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rsid w:val="00375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tina.stepkova@ujv.cz" TargetMode="External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rosakova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AA48DA95C24C279157A4FEECC87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B5A940-8DBC-4F8C-89E2-FBF381DC8259}"/>
      </w:docPartPr>
      <w:docPartBody>
        <w:p w:rsidR="00C57D8A" w:rsidRDefault="00101DB6" w:rsidP="00101DB6">
          <w:pPr>
            <w:pStyle w:val="89AA48DA95C24C279157A4FEECC879EA"/>
          </w:pPr>
          <w:r w:rsidRPr="00637200">
            <w:rPr>
              <w:lang w:bidi="cs-CZ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B6"/>
    <w:rsid w:val="00101DB6"/>
    <w:rsid w:val="00C5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89AA48DA95C24C279157A4FEECC879EA">
    <w:name w:val="89AA48DA95C24C279157A4FEECC879EA"/>
    <w:rsid w:val="00101D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58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2022-03-22T09:12:00Z</dcterms:created>
  <dcterms:modified xsi:type="dcterms:W3CDTF">2022-03-22T09:12:00Z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